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4546E"/>
  <w:body>
    <w:p w:rsidR="00945AE8" w:rsidRPr="005F1A72" w:rsidRDefault="00246EAF" w:rsidP="00AC060A">
      <w:pPr>
        <w:rPr>
          <w:sz w:val="28"/>
          <w:szCs w:val="28"/>
        </w:rPr>
      </w:pPr>
      <w:r w:rsidRPr="00246EAF">
        <w:rPr>
          <w:rFonts w:ascii="Cambria" w:hAnsi="Cambria"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.25pt;margin-top:-35.25pt;width:428.2pt;height:54.95pt;z-index:251667456;mso-height-percent:200;mso-height-percent:200;mso-width-relative:margin;mso-height-relative:margin" filled="f" stroked="f">
            <v:textbox style="mso-fit-shape-to-text:t">
              <w:txbxContent>
                <w:p w:rsidR="00F41CBE" w:rsidRPr="00F41CBE" w:rsidRDefault="00F448CC">
                  <w:pPr>
                    <w:rPr>
                      <w:color w:val="FFFFFF" w:themeColor="background1"/>
                    </w:rPr>
                  </w:pPr>
                  <w:r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Beneteau</w:t>
                  </w:r>
                  <w:r w:rsidR="00F41CBE"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 O</w:t>
                  </w:r>
                  <w:r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ceanis</w:t>
                  </w:r>
                  <w:r w:rsidR="00F41CBE"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>48</w:t>
                  </w:r>
                  <w:r w:rsidR="00F41CBE" w:rsidRPr="00F41CBE">
                    <w:rPr>
                      <w:rFonts w:ascii="Cambria" w:eastAsia="Times New Roman" w:hAnsi="Cambria" w:cs="Arial"/>
                      <w:b/>
                      <w:bCs/>
                      <w:color w:val="FFFFFF" w:themeColor="background1"/>
                      <w:sz w:val="56"/>
                      <w:szCs w:val="56"/>
                    </w:rPr>
                    <w:t xml:space="preserve">, </w:t>
                  </w:r>
                  <w:r>
                    <w:rPr>
                      <w:rFonts w:ascii="Cambria" w:eastAsia="Times New Roman" w:hAnsi="Cambria" w:cs="Arial"/>
                      <w:b/>
                      <w:bCs/>
                      <w:i/>
                      <w:color w:val="FFFFFF" w:themeColor="background1"/>
                      <w:sz w:val="56"/>
                      <w:szCs w:val="56"/>
                    </w:rPr>
                    <w:t>Miss Ellie</w:t>
                  </w:r>
                </w:p>
              </w:txbxContent>
            </v:textbox>
          </v:shape>
        </w:pict>
      </w:r>
      <w:r w:rsidR="00F41CBE" w:rsidRPr="00F41CBE"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-371475</wp:posOffset>
            </wp:positionV>
            <wp:extent cx="1123950" cy="1095375"/>
            <wp:effectExtent l="19050" t="0" r="0" b="0"/>
            <wp:wrapSquare wrapText="bothSides"/>
            <wp:docPr id="2" name="Picture 1" descr="C:\Users\Annie\Desktop\_sailor\YA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e\Desktop\_sailor\YA-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3510"/>
      </w:tblGrid>
      <w:tr w:rsidR="00555511" w:rsidRPr="00295958" w:rsidTr="00555511">
        <w:trPr>
          <w:cantSplit/>
          <w:trHeight w:val="353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Base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Marina Bar, Montenegro</w:t>
            </w:r>
          </w:p>
        </w:tc>
      </w:tr>
      <w:tr w:rsidR="00555511" w:rsidRPr="00295958" w:rsidTr="00555511">
        <w:trPr>
          <w:cantSplit/>
          <w:trHeight w:val="245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Year built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F448CC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20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17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Length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F448CC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1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4</w:t>
            </w: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.</w:t>
            </w:r>
            <w:r w:rsidR="00F448CC">
              <w:rPr>
                <w:rFonts w:ascii="Cambria" w:hAnsi="Cambria"/>
                <w:color w:val="595959"/>
                <w:sz w:val="26"/>
                <w:szCs w:val="26"/>
              </w:rPr>
              <w:t>6</w:t>
            </w: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m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Berths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6 + 2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Toilets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2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Water capacity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570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 xml:space="preserve"> l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Fuel capacity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>
              <w:rPr>
                <w:rFonts w:ascii="Cambria" w:hAnsi="Cambria"/>
                <w:color w:val="595959"/>
                <w:sz w:val="26"/>
                <w:szCs w:val="26"/>
              </w:rPr>
              <w:t>20</w:t>
            </w:r>
            <w:r w:rsidR="009B5FA6" w:rsidRPr="009B5FA6">
              <w:rPr>
                <w:rFonts w:ascii="Cambria" w:hAnsi="Cambria"/>
                <w:color w:val="595959"/>
                <w:sz w:val="26"/>
                <w:szCs w:val="26"/>
              </w:rPr>
              <w:t>0 l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Sails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 xml:space="preserve">Semi button main sail </w:t>
            </w:r>
            <w:r>
              <w:rPr>
                <w:rFonts w:ascii="Cambria" w:hAnsi="Cambria"/>
                <w:color w:val="595959"/>
                <w:sz w:val="26"/>
                <w:szCs w:val="26"/>
              </w:rPr>
              <w:br/>
            </w: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>with lazy jack, Roll Genoa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Engine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F448CC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F448CC">
              <w:rPr>
                <w:rFonts w:ascii="Cambria" w:hAnsi="Cambria"/>
                <w:color w:val="595959"/>
                <w:sz w:val="26"/>
                <w:szCs w:val="26"/>
              </w:rPr>
              <w:t>Yanmar 75 HP</w:t>
            </w:r>
          </w:p>
        </w:tc>
      </w:tr>
      <w:tr w:rsidR="00555511" w:rsidRPr="00295958" w:rsidTr="00555511">
        <w:trPr>
          <w:cantSplit/>
          <w:trHeight w:val="20"/>
        </w:trPr>
        <w:tc>
          <w:tcPr>
            <w:tcW w:w="2635" w:type="dxa"/>
            <w:shd w:val="clear" w:color="auto" w:fill="D9D9D9" w:themeFill="background1" w:themeFillShade="D9"/>
            <w:vAlign w:val="center"/>
          </w:tcPr>
          <w:p w:rsidR="009B5FA6" w:rsidRPr="009B5FA6" w:rsidRDefault="009B5FA6" w:rsidP="00411E51">
            <w:pPr>
              <w:rPr>
                <w:rFonts w:ascii="Cambria" w:hAnsi="Cambria"/>
                <w:b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>Bo</w:t>
            </w:r>
            <w:r w:rsidR="00411E51">
              <w:rPr>
                <w:rFonts w:ascii="Cambria" w:hAnsi="Cambria"/>
                <w:b/>
                <w:color w:val="595959"/>
                <w:sz w:val="26"/>
                <w:szCs w:val="26"/>
              </w:rPr>
              <w:t>w</w:t>
            </w:r>
            <w:r w:rsidRPr="009B5FA6">
              <w:rPr>
                <w:rFonts w:ascii="Cambria" w:hAnsi="Cambria"/>
                <w:b/>
                <w:color w:val="595959"/>
                <w:sz w:val="26"/>
                <w:szCs w:val="26"/>
              </w:rPr>
              <w:t xml:space="preserve"> thruster</w:t>
            </w:r>
          </w:p>
        </w:tc>
        <w:tc>
          <w:tcPr>
            <w:tcW w:w="3510" w:type="dxa"/>
            <w:shd w:val="clear" w:color="auto" w:fill="FFFFFF" w:themeFill="background1"/>
            <w:vAlign w:val="center"/>
          </w:tcPr>
          <w:p w:rsidR="009B5FA6" w:rsidRPr="009B5FA6" w:rsidRDefault="009B5FA6" w:rsidP="009B5FA6">
            <w:pPr>
              <w:rPr>
                <w:rFonts w:ascii="Cambria" w:hAnsi="Cambria"/>
                <w:color w:val="595959"/>
                <w:sz w:val="26"/>
                <w:szCs w:val="26"/>
              </w:rPr>
            </w:pPr>
            <w:r w:rsidRPr="009B5FA6">
              <w:rPr>
                <w:rFonts w:ascii="Cambria" w:hAnsi="Cambria"/>
                <w:color w:val="595959"/>
                <w:sz w:val="26"/>
                <w:szCs w:val="26"/>
              </w:rPr>
              <w:t>Yes</w:t>
            </w:r>
          </w:p>
        </w:tc>
      </w:tr>
    </w:tbl>
    <w:p w:rsidR="009B5FA6" w:rsidRDefault="009B5FA6" w:rsidP="00AC060A">
      <w:pPr>
        <w:rPr>
          <w:rFonts w:ascii="Cambria" w:hAnsi="Cambria"/>
          <w:sz w:val="32"/>
          <w:szCs w:val="32"/>
        </w:rPr>
      </w:pPr>
    </w:p>
    <w:p w:rsidR="00AC060A" w:rsidRDefault="00AC060A" w:rsidP="00AC060A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6"/>
      </w:tblGrid>
      <w:tr w:rsidR="005F1A72" w:rsidRPr="00555511" w:rsidTr="008C4546">
        <w:tc>
          <w:tcPr>
            <w:tcW w:w="4116" w:type="dxa"/>
          </w:tcPr>
          <w:p w:rsidR="005F1A72" w:rsidRPr="00555511" w:rsidRDefault="005F1A72" w:rsidP="00AC060A">
            <w:pPr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</w:pPr>
            <w:r w:rsidRPr="00555511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YachtingAdria</w:t>
            </w:r>
          </w:p>
        </w:tc>
      </w:tr>
      <w:tr w:rsidR="00411E51" w:rsidRPr="00555511" w:rsidTr="008C4546">
        <w:tc>
          <w:tcPr>
            <w:tcW w:w="4116" w:type="dxa"/>
          </w:tcPr>
          <w:p w:rsidR="00411E51" w:rsidRPr="00555511" w:rsidRDefault="00411E51" w:rsidP="005F1A72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85000 Bar, Montenegro</w:t>
            </w:r>
          </w:p>
        </w:tc>
      </w:tr>
      <w:tr w:rsidR="00411E51" w:rsidRPr="00555511" w:rsidTr="008C4546">
        <w:tc>
          <w:tcPr>
            <w:tcW w:w="4116" w:type="dxa"/>
          </w:tcPr>
          <w:p w:rsidR="00411E51" w:rsidRDefault="00411E51" w:rsidP="00411E51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411E51"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561975" cy="180975"/>
                  <wp:effectExtent l="19050" t="0" r="9525" b="0"/>
                  <wp:docPr id="6" name="Picture 3" descr="phone-viber-w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-viber-wu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1E51" w:rsidRPr="00555511" w:rsidRDefault="00411E51" w:rsidP="00411E51">
            <w:pPr>
              <w:ind w:left="720"/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+382 69 590 657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br/>
              <w:t>+381 63 692 287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br/>
              <w:t>+381 63 7769 525</w:t>
            </w:r>
          </w:p>
        </w:tc>
      </w:tr>
      <w:tr w:rsidR="008C4546" w:rsidRPr="00555511" w:rsidTr="008C4546">
        <w:tc>
          <w:tcPr>
            <w:tcW w:w="4116" w:type="dxa"/>
          </w:tcPr>
          <w:p w:rsidR="008C4546" w:rsidRPr="00555511" w:rsidRDefault="008C4546" w:rsidP="005F1A72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190500" cy="180975"/>
                  <wp:effectExtent l="19050" t="0" r="0" b="0"/>
                  <wp:docPr id="11" name="Picture 10" descr="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 xml:space="preserve"> 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office@yachtingadria.com</w:t>
            </w:r>
          </w:p>
        </w:tc>
      </w:tr>
      <w:tr w:rsidR="008C4546" w:rsidRPr="00555511" w:rsidTr="008C4546">
        <w:tc>
          <w:tcPr>
            <w:tcW w:w="4116" w:type="dxa"/>
          </w:tcPr>
          <w:p w:rsidR="008C4546" w:rsidRPr="00555511" w:rsidRDefault="008C4546" w:rsidP="005F1A72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190500" cy="180975"/>
                  <wp:effectExtent l="19050" t="0" r="0" b="0"/>
                  <wp:docPr id="8" name="Picture 7" descr="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k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 xml:space="preserve"> </w:t>
            </w:r>
            <w:r w:rsidRPr="00555511">
              <w:rPr>
                <w:rFonts w:ascii="Cambria" w:hAnsi="Cambria"/>
                <w:color w:val="FFFFFF" w:themeColor="background1"/>
                <w:sz w:val="24"/>
                <w:szCs w:val="24"/>
              </w:rPr>
              <w:t>Yachtingadria</w:t>
            </w:r>
          </w:p>
        </w:tc>
      </w:tr>
      <w:tr w:rsidR="008C4546" w:rsidRPr="00555511" w:rsidTr="008C4546">
        <w:tc>
          <w:tcPr>
            <w:tcW w:w="4116" w:type="dxa"/>
          </w:tcPr>
          <w:p w:rsidR="008C4546" w:rsidRPr="008C4546" w:rsidRDefault="008C4546" w:rsidP="008C4546">
            <w:pPr>
              <w:rPr>
                <w:rFonts w:ascii="Cambria" w:hAnsi="Cambria"/>
                <w:color w:val="FFFFFF" w:themeColor="background1"/>
                <w:sz w:val="24"/>
                <w:szCs w:val="24"/>
              </w:rPr>
            </w:pPr>
            <w:r>
              <w:rPr>
                <w:rFonts w:ascii="Cambria" w:hAnsi="Cambria"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>
                  <wp:extent cx="190500" cy="180975"/>
                  <wp:effectExtent l="0" t="0" r="0" b="0"/>
                  <wp:docPr id="10" name="Picture 9" descr="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/>
                <w:color w:val="FFFFFF" w:themeColor="background1"/>
                <w:sz w:val="24"/>
                <w:szCs w:val="24"/>
              </w:rPr>
              <w:t xml:space="preserve"> </w:t>
            </w:r>
            <w:r w:rsidRPr="008C4546">
              <w:rPr>
                <w:rFonts w:ascii="Cambria" w:hAnsi="Cambria"/>
                <w:color w:val="FFFFFF" w:themeColor="background1"/>
                <w:sz w:val="24"/>
                <w:szCs w:val="24"/>
              </w:rPr>
              <w:t>@YachtingAdria</w:t>
            </w:r>
          </w:p>
        </w:tc>
      </w:tr>
    </w:tbl>
    <w:p w:rsidR="005F1A72" w:rsidRDefault="00635718" w:rsidP="00AC060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277495</wp:posOffset>
            </wp:positionV>
            <wp:extent cx="7772400" cy="5834932"/>
            <wp:effectExtent l="19050" t="0" r="0" b="0"/>
            <wp:wrapNone/>
            <wp:docPr id="1" name="Picture 0" descr="01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oceanis-48-montenegro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834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p w:rsidR="005F1A72" w:rsidRDefault="005F1A72" w:rsidP="00AC060A">
      <w:pPr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3"/>
        <w:gridCol w:w="5283"/>
      </w:tblGrid>
      <w:tr w:rsidR="00555511" w:rsidTr="00555511">
        <w:tc>
          <w:tcPr>
            <w:tcW w:w="5283" w:type="dxa"/>
          </w:tcPr>
          <w:p w:rsidR="00555511" w:rsidRPr="00555511" w:rsidRDefault="00555511" w:rsidP="00555511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lastRenderedPageBreak/>
              <w:t>Deck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971108" w:rsidRPr="00971108">
              <w:rPr>
                <w:rFonts w:ascii="Cambria" w:hAnsi="Cambria"/>
                <w:color w:val="FFFFFF" w:themeColor="background1"/>
                <w:sz w:val="26"/>
                <w:szCs w:val="26"/>
              </w:rPr>
              <w:t>Bow thruster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, electric windlass, bimini top, sprayhood, deck showe</w:t>
            </w:r>
            <w:r w:rsid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>r, swimming ladder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, cockpit table, cockpit speakers</w:t>
            </w:r>
          </w:p>
        </w:tc>
        <w:tc>
          <w:tcPr>
            <w:tcW w:w="5283" w:type="dxa"/>
          </w:tcPr>
          <w:p w:rsidR="00555511" w:rsidRPr="00555511" w:rsidRDefault="00555511" w:rsidP="00555511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Safety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life jackets, life raft, 1 horseshoe life buoys, radar reflector, distress flare box, first aid kit, fire extinguisher, fog horn, safety harness</w:t>
            </w:r>
          </w:p>
        </w:tc>
      </w:tr>
      <w:tr w:rsidR="00555511" w:rsidTr="00555511">
        <w:tc>
          <w:tcPr>
            <w:tcW w:w="5283" w:type="dxa"/>
          </w:tcPr>
          <w:p w:rsidR="00555511" w:rsidRPr="00555511" w:rsidRDefault="00555511" w:rsidP="00B62804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Navigational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VHF, Tri data</w:t>
            </w:r>
            <w:r w:rsidRP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 xml:space="preserve">, </w:t>
            </w:r>
            <w:r w:rsidR="00B62804" w:rsidRP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>wind instrument,</w:t>
            </w:r>
            <w:r w:rsidR="00B62804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t xml:space="preserve"> 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auto pilot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t xml:space="preserve">, 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GPS plotter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t xml:space="preserve">, 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sea charts and pilot book</w:t>
            </w:r>
            <w:r w:rsid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>, AIS</w:t>
            </w:r>
          </w:p>
        </w:tc>
        <w:tc>
          <w:tcPr>
            <w:tcW w:w="5283" w:type="dxa"/>
          </w:tcPr>
          <w:p w:rsidR="00555511" w:rsidRPr="00555511" w:rsidRDefault="00555511" w:rsidP="00B62804">
            <w:pPr>
              <w:rPr>
                <w:rFonts w:ascii="Cambria" w:hAnsi="Cambria"/>
                <w:color w:val="FFFFFF" w:themeColor="background1"/>
                <w:sz w:val="26"/>
                <w:szCs w:val="26"/>
              </w:rPr>
            </w:pPr>
            <w:r w:rsidRPr="00F41CBE">
              <w:rPr>
                <w:rFonts w:ascii="Cambria" w:hAnsi="Cambria"/>
                <w:b/>
                <w:color w:val="FFFFFF" w:themeColor="background1"/>
                <w:sz w:val="28"/>
                <w:szCs w:val="28"/>
              </w:rPr>
              <w:t>Other equipment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br/>
            </w:r>
            <w:r w:rsid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>h</w:t>
            </w:r>
            <w:r w:rsidR="00B62804" w:rsidRP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>ydraulic bath platform</w:t>
            </w:r>
            <w:r w:rsidR="00B62804">
              <w:rPr>
                <w:rFonts w:ascii="Cambria" w:hAnsi="Cambria"/>
                <w:color w:val="FFFFFF" w:themeColor="background1"/>
                <w:sz w:val="26"/>
                <w:szCs w:val="26"/>
              </w:rPr>
              <w:t xml:space="preserve">, 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refrigerator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t xml:space="preserve">, </w:t>
            </w:r>
            <w:r w:rsidRPr="00555511">
              <w:rPr>
                <w:rFonts w:ascii="Cambria" w:hAnsi="Cambria"/>
                <w:color w:val="FFFFFF" w:themeColor="background1"/>
                <w:sz w:val="26"/>
                <w:szCs w:val="26"/>
              </w:rPr>
              <w:t>stove with oven</w:t>
            </w:r>
            <w:r w:rsidRPr="00555511">
              <w:rPr>
                <w:rFonts w:ascii="Cambria" w:hAnsi="Cambria"/>
                <w:b/>
                <w:color w:val="FFFFFF" w:themeColor="background1"/>
                <w:sz w:val="26"/>
                <w:szCs w:val="26"/>
              </w:rPr>
              <w:t xml:space="preserve">, </w:t>
            </w:r>
            <w:r w:rsidR="00730006" w:rsidRPr="00730006">
              <w:rPr>
                <w:rFonts w:ascii="Cambria" w:hAnsi="Cambria"/>
                <w:color w:val="FFFFFF" w:themeColor="background1"/>
                <w:sz w:val="26"/>
                <w:szCs w:val="26"/>
              </w:rPr>
              <w:t>LCD/DVD/CD/MP3</w:t>
            </w:r>
          </w:p>
        </w:tc>
      </w:tr>
    </w:tbl>
    <w:p w:rsidR="00805709" w:rsidRDefault="00B62804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29845</wp:posOffset>
            </wp:positionV>
            <wp:extent cx="3200400" cy="2400300"/>
            <wp:effectExtent l="19050" t="0" r="0" b="0"/>
            <wp:wrapNone/>
            <wp:docPr id="3" name="Picture 2" descr="02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oceanis-48-montenegr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29845</wp:posOffset>
            </wp:positionV>
            <wp:extent cx="3190875" cy="2390775"/>
            <wp:effectExtent l="19050" t="0" r="9525" b="0"/>
            <wp:wrapNone/>
            <wp:docPr id="4" name="Picture 3" descr="03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oceanis-48-montenegr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B62804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3200400" cy="2400300"/>
            <wp:effectExtent l="19050" t="0" r="0" b="0"/>
            <wp:wrapNone/>
            <wp:docPr id="5" name="Picture 4" descr="04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oceanis-48-monteneg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294640</wp:posOffset>
            </wp:positionV>
            <wp:extent cx="3190875" cy="2390775"/>
            <wp:effectExtent l="19050" t="0" r="9525" b="0"/>
            <wp:wrapNone/>
            <wp:docPr id="7" name="Picture 6" descr="07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-oceanis-48-montenegr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B62804" w:rsidP="0080570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3343276</wp:posOffset>
            </wp:positionH>
            <wp:positionV relativeFrom="paragraph">
              <wp:posOffset>172720</wp:posOffset>
            </wp:positionV>
            <wp:extent cx="3210034" cy="2409825"/>
            <wp:effectExtent l="19050" t="0" r="9416" b="0"/>
            <wp:wrapNone/>
            <wp:docPr id="12" name="Picture 11" descr="06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oceanis-48-montenegr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034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</wp:posOffset>
            </wp:positionH>
            <wp:positionV relativeFrom="paragraph">
              <wp:posOffset>172720</wp:posOffset>
            </wp:positionV>
            <wp:extent cx="3206397" cy="2409579"/>
            <wp:effectExtent l="19050" t="0" r="0" b="0"/>
            <wp:wrapNone/>
            <wp:docPr id="9" name="Picture 8" descr="12-oceanis-48-monteneg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oceanis-48-montenegr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397" cy="240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B62804" w:rsidRDefault="00B62804" w:rsidP="00805709">
      <w:pPr>
        <w:rPr>
          <w:sz w:val="28"/>
          <w:szCs w:val="28"/>
        </w:rPr>
      </w:pPr>
    </w:p>
    <w:p w:rsidR="00805709" w:rsidRDefault="00805709" w:rsidP="00805709">
      <w:pPr>
        <w:rPr>
          <w:sz w:val="28"/>
          <w:szCs w:val="28"/>
        </w:rPr>
      </w:pPr>
    </w:p>
    <w:p w:rsidR="00805709" w:rsidRPr="00AC060A" w:rsidRDefault="00805709" w:rsidP="00805709">
      <w:pPr>
        <w:rPr>
          <w:sz w:val="28"/>
          <w:szCs w:val="28"/>
        </w:rPr>
      </w:pPr>
    </w:p>
    <w:sectPr w:rsidR="00805709" w:rsidRPr="00AC060A" w:rsidSect="00524D97">
      <w:pgSz w:w="12240" w:h="15840"/>
      <w:pgMar w:top="930" w:right="990" w:bottom="0" w:left="900" w:header="180" w:footer="720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15D" w:rsidRDefault="00D3615D" w:rsidP="00C16E71">
      <w:pPr>
        <w:spacing w:after="0" w:line="240" w:lineRule="auto"/>
      </w:pPr>
      <w:r>
        <w:separator/>
      </w:r>
    </w:p>
  </w:endnote>
  <w:endnote w:type="continuationSeparator" w:id="1">
    <w:p w:rsidR="00D3615D" w:rsidRDefault="00D3615D" w:rsidP="00C16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15D" w:rsidRDefault="00D3615D" w:rsidP="00C16E71">
      <w:pPr>
        <w:spacing w:after="0" w:line="240" w:lineRule="auto"/>
      </w:pPr>
      <w:r>
        <w:separator/>
      </w:r>
    </w:p>
  </w:footnote>
  <w:footnote w:type="continuationSeparator" w:id="1">
    <w:p w:rsidR="00D3615D" w:rsidRDefault="00D3615D" w:rsidP="00C16E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fb.png" style="width:15pt;height:14.25pt;visibility:visible;mso-wrap-style:square" o:bullet="t">
        <v:imagedata r:id="rId1" o:title="fb"/>
      </v:shape>
    </w:pict>
  </w:numPicBullet>
  <w:abstractNum w:abstractNumId="0">
    <w:nsid w:val="FFFFFFFE"/>
    <w:multiLevelType w:val="singleLevel"/>
    <w:tmpl w:val="C9CC46F8"/>
    <w:lvl w:ilvl="0">
      <w:numFmt w:val="bullet"/>
      <w:lvlText w:val="*"/>
      <w:lvlJc w:val="left"/>
    </w:lvl>
  </w:abstractNum>
  <w:abstractNum w:abstractNumId="1">
    <w:nsid w:val="52624AE7"/>
    <w:multiLevelType w:val="hybridMultilevel"/>
    <w:tmpl w:val="921828BE"/>
    <w:lvl w:ilvl="0" w:tplc="485201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9279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42E6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50AF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82F7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05CF5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2125A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053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AE3E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15362">
      <o:colormru v:ext="edit" colors="#44546e"/>
      <o:colormenu v:ext="edit" fillcolor="#44546e"/>
    </o:shapedefaults>
  </w:hdrShapeDefaults>
  <w:footnotePr>
    <w:footnote w:id="0"/>
    <w:footnote w:id="1"/>
  </w:footnotePr>
  <w:endnotePr>
    <w:endnote w:id="0"/>
    <w:endnote w:id="1"/>
  </w:endnotePr>
  <w:compat/>
  <w:rsids>
    <w:rsidRoot w:val="009B5FA6"/>
    <w:rsid w:val="000E53F3"/>
    <w:rsid w:val="002334F4"/>
    <w:rsid w:val="00246EAF"/>
    <w:rsid w:val="00295958"/>
    <w:rsid w:val="003D6B32"/>
    <w:rsid w:val="00411E51"/>
    <w:rsid w:val="00502143"/>
    <w:rsid w:val="00524D97"/>
    <w:rsid w:val="00525248"/>
    <w:rsid w:val="00555511"/>
    <w:rsid w:val="005F1A72"/>
    <w:rsid w:val="00635718"/>
    <w:rsid w:val="00730006"/>
    <w:rsid w:val="00805709"/>
    <w:rsid w:val="00832343"/>
    <w:rsid w:val="008C0FBB"/>
    <w:rsid w:val="008C4546"/>
    <w:rsid w:val="00945AE8"/>
    <w:rsid w:val="00971108"/>
    <w:rsid w:val="009941C2"/>
    <w:rsid w:val="009B5FA6"/>
    <w:rsid w:val="009C44ED"/>
    <w:rsid w:val="00A34BB7"/>
    <w:rsid w:val="00AC060A"/>
    <w:rsid w:val="00B62804"/>
    <w:rsid w:val="00B73164"/>
    <w:rsid w:val="00B82FF8"/>
    <w:rsid w:val="00BA38EA"/>
    <w:rsid w:val="00BD4C92"/>
    <w:rsid w:val="00C04FC1"/>
    <w:rsid w:val="00C11233"/>
    <w:rsid w:val="00C16E71"/>
    <w:rsid w:val="00CE2104"/>
    <w:rsid w:val="00D3615D"/>
    <w:rsid w:val="00DA41DD"/>
    <w:rsid w:val="00DF1021"/>
    <w:rsid w:val="00E2463A"/>
    <w:rsid w:val="00E66FB4"/>
    <w:rsid w:val="00E82AD5"/>
    <w:rsid w:val="00F11948"/>
    <w:rsid w:val="00F41CBE"/>
    <w:rsid w:val="00F448CC"/>
    <w:rsid w:val="00F84A28"/>
    <w:rsid w:val="00F97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ru v:ext="edit" colors="#44546e"/>
      <o:colormenu v:ext="edit" fillcolor="#44546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E7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6E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E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16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E71"/>
  </w:style>
  <w:style w:type="paragraph" w:styleId="Footer">
    <w:name w:val="footer"/>
    <w:basedOn w:val="Normal"/>
    <w:link w:val="FooterChar"/>
    <w:uiPriority w:val="99"/>
    <w:semiHidden/>
    <w:unhideWhenUsed/>
    <w:rsid w:val="00C16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6E71"/>
  </w:style>
  <w:style w:type="table" w:styleId="TableGrid">
    <w:name w:val="Table Grid"/>
    <w:basedOn w:val="TableNormal"/>
    <w:uiPriority w:val="59"/>
    <w:rsid w:val="00AC060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C45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ie\Desktop\yacht-tempa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yacht-tempalate</Template>
  <TotalTime>22</TotalTime>
  <Pages>2</Pages>
  <Words>135</Words>
  <Characters>784</Characters>
  <Application>Microsoft Office Word</Application>
  <DocSecurity>0</DocSecurity>
  <Lines>87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Annie</dc:creator>
  <cp:lastModifiedBy>HP</cp:lastModifiedBy>
  <cp:revision>4</cp:revision>
  <dcterms:created xsi:type="dcterms:W3CDTF">2016-12-08T00:29:00Z</dcterms:created>
  <dcterms:modified xsi:type="dcterms:W3CDTF">2016-12-12T14:26:00Z</dcterms:modified>
</cp:coreProperties>
</file>